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D7634" w14:textId="77777777" w:rsidR="008B4F15" w:rsidRPr="00FD20EE" w:rsidRDefault="008B4F15" w:rsidP="00FD20EE">
      <w:pPr>
        <w:spacing w:after="0"/>
        <w:rPr>
          <w:lang w:val="da-DK"/>
        </w:rPr>
      </w:pPr>
      <w:r w:rsidRPr="00FD20EE">
        <w:rPr>
          <w:lang w:val="da-DK"/>
        </w:rPr>
        <w:t>Grundet nye EU-regler omhandlende køre-hviletidsbestemmelserne, er det påkrævet at alle grupper senest 6 uger inden afrejse, indsender nedenstående skema, vedrørende brug af bussen under rejsen. Bussen kan kun anvendes til på forhånd oplyste aktiviteter.</w:t>
      </w:r>
    </w:p>
    <w:p w14:paraId="0A5C843C" w14:textId="77777777" w:rsidR="008B4F15" w:rsidRPr="00FD20EE" w:rsidRDefault="008B4F15" w:rsidP="00FD20EE">
      <w:pPr>
        <w:spacing w:after="0"/>
        <w:rPr>
          <w:lang w:val="da-DK"/>
        </w:rPr>
      </w:pPr>
    </w:p>
    <w:p w14:paraId="1A499A86" w14:textId="5BBE3635" w:rsidR="008B4F15" w:rsidRPr="009813BD" w:rsidRDefault="008B4F15" w:rsidP="00FD20EE">
      <w:pPr>
        <w:spacing w:after="0"/>
        <w:rPr>
          <w:lang w:val="da-DK"/>
        </w:rPr>
      </w:pPr>
      <w:r w:rsidRPr="00FD20EE">
        <w:rPr>
          <w:lang w:val="da-DK"/>
        </w:rPr>
        <w:t xml:space="preserve">Bussen er til rådighed under følgende betingelser: Max 100 km pr. dag mellem kl. 09.00 - 17.00. Evt. ekstrakørsel afregnes med kr. 12,00 pr ekstra km, samt kr. 300,00 pr time, hvis kørslen er udenfor ovennævnte tidsrum. Beløbet afregnes direkte med chaufføren på destinationen. Parkeringsudgifter ifm. </w:t>
      </w:r>
      <w:r w:rsidR="00136840">
        <w:rPr>
          <w:lang w:val="da-DK"/>
        </w:rPr>
        <w:t>i</w:t>
      </w:r>
      <w:bookmarkStart w:id="0" w:name="_GoBack"/>
      <w:bookmarkEnd w:id="0"/>
      <w:r w:rsidR="00136840">
        <w:rPr>
          <w:lang w:val="da-DK"/>
        </w:rPr>
        <w:t xml:space="preserve">kke planlagte </w:t>
      </w:r>
      <w:r w:rsidRPr="00FD20EE">
        <w:rPr>
          <w:lang w:val="da-DK"/>
        </w:rPr>
        <w:t>udflugter er for gruppens regning. I har mulighed for at ”samle” antal km til rådighed til en længere dagsudflugt. Bemærk, at i visse tilfælde vil det grundet bussens størrelse og den lokale infrastruktur, ikke være muligt at blive sat af eller afhentet foran hotellets eller seværdighedens indgang. På ankomst- og afrejsedag kan bussen ikke benyttes, og</w:t>
      </w:r>
      <w:r w:rsidR="009813BD">
        <w:rPr>
          <w:lang w:val="da-DK"/>
        </w:rPr>
        <w:t xml:space="preserve"> </w:t>
      </w:r>
      <w:r w:rsidR="009813BD" w:rsidRPr="009813BD">
        <w:rPr>
          <w:rStyle w:val="Emphasis"/>
          <w:i w:val="0"/>
          <w:lang w:val="da-DK"/>
        </w:rPr>
        <w:t>på rejser af mere end 11 dages varighed, skal chaufføren have mindst 1 periode med 24 timers sammenhængende fri</w:t>
      </w:r>
      <w:r w:rsidRPr="009813BD">
        <w:rPr>
          <w:lang w:val="da-DK"/>
        </w:rPr>
        <w:t>. Bemærk desuden, at chaufføren skal have min. 11 timers hvil efter / inden en længere kørsel (spørg ved tvivlstilfælde).</w:t>
      </w:r>
    </w:p>
    <w:p w14:paraId="14B9C2AA" w14:textId="77777777" w:rsidR="008B4F15" w:rsidRPr="00FD20EE" w:rsidRDefault="008B4F15" w:rsidP="00FD20EE">
      <w:pPr>
        <w:spacing w:after="0"/>
        <w:rPr>
          <w:lang w:val="da-DK"/>
        </w:rPr>
      </w:pPr>
    </w:p>
    <w:p w14:paraId="356DA387" w14:textId="77777777" w:rsidR="008B4F15" w:rsidRPr="00FD20EE" w:rsidRDefault="008B4F15" w:rsidP="00FD20EE">
      <w:pPr>
        <w:spacing w:after="0"/>
        <w:rPr>
          <w:lang w:val="da-DK"/>
        </w:rPr>
      </w:pPr>
      <w:r w:rsidRPr="00FD20EE">
        <w:rPr>
          <w:lang w:val="da-DK"/>
        </w:rPr>
        <w:t xml:space="preserve">Der er stop ved den dansk tyske grænse (Fleggaard) på ud og hjemrejse, for grupper der kommer fra Fyn og nord for Kolding. Hvis dette fravælges skal dette skrives på busplanen ved indsendelse til KILROY og gruppen vil blive opkrævet et gebyr på kr. 1750,00 pr. vej  </w:t>
      </w:r>
    </w:p>
    <w:p w14:paraId="4A2730DF" w14:textId="77777777" w:rsidR="008B4F15" w:rsidRPr="00FD20EE" w:rsidRDefault="008B4F15" w:rsidP="00FD20EE">
      <w:pPr>
        <w:spacing w:after="0"/>
        <w:rPr>
          <w:lang w:val="da-DK"/>
        </w:rPr>
      </w:pPr>
    </w:p>
    <w:p w14:paraId="5C8AAD6E" w14:textId="77777777" w:rsidR="008B4F15" w:rsidRPr="00FD20EE" w:rsidRDefault="008B4F15" w:rsidP="00FD20EE">
      <w:pPr>
        <w:spacing w:after="0"/>
        <w:rPr>
          <w:b/>
          <w:lang w:val="da-DK"/>
        </w:rPr>
      </w:pPr>
      <w:r w:rsidRPr="00FD20EE">
        <w:rPr>
          <w:b/>
          <w:lang w:val="da-DK"/>
        </w:rPr>
        <w:t>Bemærk:</w:t>
      </w:r>
    </w:p>
    <w:p w14:paraId="4F2C4DAB" w14:textId="77777777" w:rsidR="008B4F15" w:rsidRPr="00FD20EE" w:rsidRDefault="008B4F15" w:rsidP="00FD20EE">
      <w:pPr>
        <w:spacing w:after="0"/>
        <w:rPr>
          <w:b/>
          <w:lang w:val="da-DK"/>
        </w:rPr>
      </w:pPr>
      <w:r w:rsidRPr="00FD20EE">
        <w:rPr>
          <w:b/>
          <w:lang w:val="da-DK"/>
        </w:rPr>
        <w:t>Indsendes skemaet ikke senest 6 uger før afrejse mistes retten til at råde over bussen under rejsen!</w:t>
      </w:r>
    </w:p>
    <w:p w14:paraId="71AC8ADC" w14:textId="77777777" w:rsidR="008B4F15" w:rsidRPr="00FD20EE" w:rsidRDefault="008B4F15" w:rsidP="00FD20EE">
      <w:pPr>
        <w:spacing w:after="0"/>
      </w:pPr>
      <w:r w:rsidRPr="00FD20EE">
        <w:t>Alle felter bedes udfyldt.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095"/>
      </w:tblGrid>
      <w:tr w:rsidR="008B4F15" w:rsidRPr="00FD20EE" w14:paraId="2D387AF6" w14:textId="77777777" w:rsidTr="00FB4B45">
        <w:tc>
          <w:tcPr>
            <w:tcW w:w="3652" w:type="dxa"/>
          </w:tcPr>
          <w:p w14:paraId="03580FCA" w14:textId="77777777" w:rsidR="008B4F15" w:rsidRPr="00FD20EE" w:rsidRDefault="008B4F15" w:rsidP="00FD20EE">
            <w:pPr>
              <w:spacing w:after="0"/>
              <w:rPr>
                <w:b/>
              </w:rPr>
            </w:pPr>
            <w:r w:rsidRPr="00FD20EE">
              <w:rPr>
                <w:b/>
              </w:rPr>
              <w:t>Ref nr.</w:t>
            </w:r>
          </w:p>
        </w:tc>
        <w:tc>
          <w:tcPr>
            <w:tcW w:w="6095" w:type="dxa"/>
          </w:tcPr>
          <w:p w14:paraId="64626138" w14:textId="77777777" w:rsidR="008B4F15" w:rsidRPr="00FD20EE" w:rsidRDefault="008B4F15" w:rsidP="00FD20EE">
            <w:pPr>
              <w:spacing w:after="0"/>
            </w:pPr>
          </w:p>
        </w:tc>
      </w:tr>
      <w:tr w:rsidR="008B4F15" w:rsidRPr="00FD20EE" w14:paraId="0A5C6B10" w14:textId="77777777" w:rsidTr="00FB4B45">
        <w:tc>
          <w:tcPr>
            <w:tcW w:w="3652" w:type="dxa"/>
          </w:tcPr>
          <w:p w14:paraId="6AD1EC22" w14:textId="77777777" w:rsidR="008B4F15" w:rsidRPr="00FD20EE" w:rsidRDefault="008B4F15" w:rsidP="00FD20EE">
            <w:pPr>
              <w:spacing w:after="0"/>
              <w:rPr>
                <w:b/>
              </w:rPr>
            </w:pPr>
            <w:r w:rsidRPr="00FD20EE">
              <w:rPr>
                <w:b/>
              </w:rPr>
              <w:t>Skole</w:t>
            </w:r>
          </w:p>
        </w:tc>
        <w:tc>
          <w:tcPr>
            <w:tcW w:w="6095" w:type="dxa"/>
          </w:tcPr>
          <w:p w14:paraId="125CBA1B" w14:textId="77777777" w:rsidR="008B4F15" w:rsidRPr="00FD20EE" w:rsidRDefault="008B4F15" w:rsidP="00FD20EE">
            <w:pPr>
              <w:spacing w:after="0"/>
            </w:pPr>
            <w:r w:rsidRPr="00FD20EE">
              <w:t xml:space="preserve"> </w:t>
            </w:r>
          </w:p>
        </w:tc>
      </w:tr>
      <w:tr w:rsidR="008B4F15" w:rsidRPr="00FD20EE" w14:paraId="03329FC8" w14:textId="77777777" w:rsidTr="00FB4B45">
        <w:tc>
          <w:tcPr>
            <w:tcW w:w="3652" w:type="dxa"/>
          </w:tcPr>
          <w:p w14:paraId="168402B5" w14:textId="77777777" w:rsidR="008B4F15" w:rsidRPr="00FD20EE" w:rsidRDefault="008B4F15" w:rsidP="00FD20EE">
            <w:pPr>
              <w:spacing w:after="0"/>
              <w:rPr>
                <w:b/>
              </w:rPr>
            </w:pPr>
            <w:r w:rsidRPr="00FD20EE">
              <w:rPr>
                <w:b/>
              </w:rPr>
              <w:t>Gruppeleders navn + mobil nr.</w:t>
            </w:r>
          </w:p>
        </w:tc>
        <w:tc>
          <w:tcPr>
            <w:tcW w:w="6095" w:type="dxa"/>
          </w:tcPr>
          <w:p w14:paraId="61688E94" w14:textId="77777777" w:rsidR="008B4F15" w:rsidRPr="00FD20EE" w:rsidRDefault="008B4F15" w:rsidP="00FD20EE">
            <w:pPr>
              <w:spacing w:after="0"/>
            </w:pPr>
          </w:p>
        </w:tc>
      </w:tr>
      <w:tr w:rsidR="008B4F15" w:rsidRPr="00FD20EE" w14:paraId="7BB19482" w14:textId="77777777" w:rsidTr="00FB4B45">
        <w:tc>
          <w:tcPr>
            <w:tcW w:w="3652" w:type="dxa"/>
          </w:tcPr>
          <w:p w14:paraId="4828713B" w14:textId="77777777" w:rsidR="008B4F15" w:rsidRPr="00FD20EE" w:rsidRDefault="008B4F15" w:rsidP="00FD20EE">
            <w:pPr>
              <w:spacing w:after="0"/>
              <w:rPr>
                <w:b/>
              </w:rPr>
            </w:pPr>
            <w:r w:rsidRPr="00FD20EE">
              <w:rPr>
                <w:b/>
              </w:rPr>
              <w:t>Opsamlingsadresse (i Danmark)</w:t>
            </w:r>
          </w:p>
        </w:tc>
        <w:tc>
          <w:tcPr>
            <w:tcW w:w="6095" w:type="dxa"/>
          </w:tcPr>
          <w:p w14:paraId="528CB967" w14:textId="77777777" w:rsidR="008B4F15" w:rsidRPr="00FD20EE" w:rsidRDefault="008B4F15" w:rsidP="00FD20EE">
            <w:pPr>
              <w:spacing w:after="0"/>
            </w:pPr>
          </w:p>
        </w:tc>
      </w:tr>
      <w:tr w:rsidR="008B4F15" w:rsidRPr="00FD20EE" w14:paraId="673A2EFB" w14:textId="77777777" w:rsidTr="00FB4B45">
        <w:tc>
          <w:tcPr>
            <w:tcW w:w="3652" w:type="dxa"/>
          </w:tcPr>
          <w:p w14:paraId="669B353D" w14:textId="77777777" w:rsidR="008B4F15" w:rsidRPr="00FD20EE" w:rsidRDefault="008B4F15" w:rsidP="00FD20EE">
            <w:pPr>
              <w:spacing w:after="0"/>
              <w:rPr>
                <w:b/>
              </w:rPr>
            </w:pPr>
            <w:r w:rsidRPr="00FD20EE">
              <w:rPr>
                <w:b/>
              </w:rPr>
              <w:t>Dato samt køretider udrejse</w:t>
            </w:r>
          </w:p>
        </w:tc>
        <w:tc>
          <w:tcPr>
            <w:tcW w:w="6095" w:type="dxa"/>
          </w:tcPr>
          <w:p w14:paraId="6B56424B" w14:textId="77777777" w:rsidR="008B4F15" w:rsidRPr="00FD20EE" w:rsidRDefault="008B4F15" w:rsidP="00FD20EE">
            <w:pPr>
              <w:spacing w:after="0"/>
            </w:pPr>
          </w:p>
        </w:tc>
      </w:tr>
      <w:tr w:rsidR="008B4F15" w:rsidRPr="00FD20EE" w14:paraId="554895B7" w14:textId="77777777" w:rsidTr="00FB4B45">
        <w:tc>
          <w:tcPr>
            <w:tcW w:w="3652" w:type="dxa"/>
          </w:tcPr>
          <w:p w14:paraId="3E293737" w14:textId="77777777" w:rsidR="008B4F15" w:rsidRPr="00FD20EE" w:rsidRDefault="008B4F15" w:rsidP="00FD20EE">
            <w:pPr>
              <w:spacing w:after="0"/>
              <w:rPr>
                <w:b/>
              </w:rPr>
            </w:pPr>
            <w:r w:rsidRPr="00FD20EE">
              <w:rPr>
                <w:b/>
              </w:rPr>
              <w:t>Dato samt køretider hjemrejse</w:t>
            </w:r>
          </w:p>
        </w:tc>
        <w:tc>
          <w:tcPr>
            <w:tcW w:w="6095" w:type="dxa"/>
          </w:tcPr>
          <w:p w14:paraId="4E37FF43" w14:textId="77777777" w:rsidR="008B4F15" w:rsidRPr="00FD20EE" w:rsidRDefault="008B4F15" w:rsidP="00FD20EE">
            <w:pPr>
              <w:spacing w:after="0"/>
            </w:pPr>
          </w:p>
        </w:tc>
      </w:tr>
      <w:tr w:rsidR="008B4F15" w:rsidRPr="00FD20EE" w14:paraId="3CF296D6" w14:textId="77777777" w:rsidTr="00FB4B45">
        <w:tc>
          <w:tcPr>
            <w:tcW w:w="3652" w:type="dxa"/>
          </w:tcPr>
          <w:p w14:paraId="5CA4684B" w14:textId="77777777" w:rsidR="008B4F15" w:rsidRPr="00FD20EE" w:rsidRDefault="008B4F15" w:rsidP="00FD20EE">
            <w:pPr>
              <w:spacing w:after="0"/>
              <w:rPr>
                <w:b/>
              </w:rPr>
            </w:pPr>
            <w:r w:rsidRPr="00FD20EE">
              <w:rPr>
                <w:b/>
              </w:rPr>
              <w:t>Antal personer</w:t>
            </w:r>
          </w:p>
        </w:tc>
        <w:tc>
          <w:tcPr>
            <w:tcW w:w="6095" w:type="dxa"/>
          </w:tcPr>
          <w:p w14:paraId="2A41E4C8" w14:textId="77777777" w:rsidR="008B4F15" w:rsidRPr="00FD20EE" w:rsidRDefault="008B4F15" w:rsidP="00FD20EE">
            <w:pPr>
              <w:spacing w:after="0"/>
            </w:pPr>
          </w:p>
        </w:tc>
      </w:tr>
      <w:tr w:rsidR="008B4F15" w:rsidRPr="00FD20EE" w14:paraId="165D39B5" w14:textId="77777777" w:rsidTr="00FB4B45">
        <w:tc>
          <w:tcPr>
            <w:tcW w:w="3652" w:type="dxa"/>
          </w:tcPr>
          <w:p w14:paraId="419162D7" w14:textId="77777777" w:rsidR="008B4F15" w:rsidRPr="00FD20EE" w:rsidRDefault="008B4F15" w:rsidP="00FD20EE">
            <w:pPr>
              <w:spacing w:after="0"/>
              <w:rPr>
                <w:b/>
              </w:rPr>
            </w:pPr>
            <w:r w:rsidRPr="00FD20EE">
              <w:rPr>
                <w:b/>
              </w:rPr>
              <w:t>Hotelnavn samt adresse</w:t>
            </w:r>
          </w:p>
        </w:tc>
        <w:tc>
          <w:tcPr>
            <w:tcW w:w="6095" w:type="dxa"/>
          </w:tcPr>
          <w:p w14:paraId="01899672" w14:textId="77777777" w:rsidR="008B4F15" w:rsidRPr="00FD20EE" w:rsidRDefault="008B4F15" w:rsidP="00FD20EE">
            <w:pPr>
              <w:spacing w:after="0"/>
            </w:pPr>
            <w:r w:rsidRPr="00FD20EE">
              <w:t>UDFYLDES AF KILROY</w:t>
            </w:r>
          </w:p>
        </w:tc>
      </w:tr>
      <w:tr w:rsidR="008B4F15" w:rsidRPr="00FD20EE" w14:paraId="008FD685" w14:textId="77777777" w:rsidTr="00FB4B45">
        <w:tc>
          <w:tcPr>
            <w:tcW w:w="3652" w:type="dxa"/>
          </w:tcPr>
          <w:p w14:paraId="117B8144" w14:textId="77777777" w:rsidR="008B4F15" w:rsidRPr="00FD20EE" w:rsidRDefault="008B4F15" w:rsidP="00FD20EE">
            <w:pPr>
              <w:spacing w:after="0"/>
              <w:rPr>
                <w:b/>
              </w:rPr>
            </w:pPr>
            <w:r w:rsidRPr="00FD20EE">
              <w:rPr>
                <w:b/>
              </w:rPr>
              <w:t>Turnr.</w:t>
            </w:r>
          </w:p>
        </w:tc>
        <w:tc>
          <w:tcPr>
            <w:tcW w:w="6095" w:type="dxa"/>
          </w:tcPr>
          <w:p w14:paraId="4A1AC8A2" w14:textId="77777777" w:rsidR="008B4F15" w:rsidRPr="00FD20EE" w:rsidRDefault="008B4F15" w:rsidP="00FD20EE">
            <w:pPr>
              <w:spacing w:after="0"/>
            </w:pPr>
            <w:r w:rsidRPr="00FD20EE">
              <w:t>UDFYLDES AF KILROY</w:t>
            </w:r>
          </w:p>
        </w:tc>
      </w:tr>
    </w:tbl>
    <w:p w14:paraId="29255814" w14:textId="77777777" w:rsidR="008B4F15" w:rsidRPr="00FD20EE" w:rsidRDefault="008B4F15" w:rsidP="00FD20EE">
      <w:pPr>
        <w:spacing w:after="0"/>
        <w:rPr>
          <w:b/>
        </w:rPr>
      </w:pPr>
      <w:r w:rsidRPr="00FD20EE">
        <w:rPr>
          <w:b/>
        </w:rPr>
        <w:t>Busplan: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gridCol w:w="7330"/>
      </w:tblGrid>
      <w:tr w:rsidR="008B4F15" w:rsidRPr="00FD20EE" w14:paraId="1CC407AE" w14:textId="77777777" w:rsidTr="00FB4B45">
        <w:tc>
          <w:tcPr>
            <w:tcW w:w="1188" w:type="dxa"/>
          </w:tcPr>
          <w:p w14:paraId="18B0ADBE" w14:textId="77777777" w:rsidR="008B4F15" w:rsidRPr="00FD20EE" w:rsidRDefault="008B4F15" w:rsidP="00FD20EE">
            <w:pPr>
              <w:spacing w:after="0"/>
              <w:jc w:val="center"/>
              <w:rPr>
                <w:b/>
              </w:rPr>
            </w:pPr>
            <w:r w:rsidRPr="00FD20EE">
              <w:rPr>
                <w:b/>
              </w:rPr>
              <w:t>Dato</w:t>
            </w:r>
          </w:p>
        </w:tc>
        <w:tc>
          <w:tcPr>
            <w:tcW w:w="1260" w:type="dxa"/>
          </w:tcPr>
          <w:p w14:paraId="4D061306" w14:textId="77777777" w:rsidR="008B4F15" w:rsidRPr="00FD20EE" w:rsidRDefault="008B4F15" w:rsidP="00FD20EE">
            <w:pPr>
              <w:spacing w:after="0"/>
              <w:jc w:val="center"/>
              <w:rPr>
                <w:b/>
              </w:rPr>
            </w:pPr>
            <w:r w:rsidRPr="00FD20EE">
              <w:rPr>
                <w:b/>
              </w:rPr>
              <w:t>Tidsrum</w:t>
            </w:r>
          </w:p>
        </w:tc>
        <w:tc>
          <w:tcPr>
            <w:tcW w:w="7330" w:type="dxa"/>
          </w:tcPr>
          <w:p w14:paraId="7D14A9D3" w14:textId="77777777" w:rsidR="008B4F15" w:rsidRPr="00FD20EE" w:rsidRDefault="008B4F15" w:rsidP="00FD20EE">
            <w:pPr>
              <w:spacing w:after="0"/>
              <w:jc w:val="center"/>
              <w:rPr>
                <w:b/>
              </w:rPr>
            </w:pPr>
            <w:r w:rsidRPr="00FD20EE">
              <w:rPr>
                <w:b/>
              </w:rPr>
              <w:t>Aktivitet</w:t>
            </w:r>
          </w:p>
        </w:tc>
      </w:tr>
      <w:tr w:rsidR="008B4F15" w:rsidRPr="00FD20EE" w14:paraId="436C19B7" w14:textId="77777777" w:rsidTr="00FB4B45">
        <w:tc>
          <w:tcPr>
            <w:tcW w:w="1188" w:type="dxa"/>
          </w:tcPr>
          <w:p w14:paraId="276753C9" w14:textId="77777777" w:rsidR="008B4F15" w:rsidRPr="00FD20EE" w:rsidRDefault="008B4F15" w:rsidP="00FD20EE">
            <w:pPr>
              <w:spacing w:after="0"/>
            </w:pPr>
          </w:p>
        </w:tc>
        <w:tc>
          <w:tcPr>
            <w:tcW w:w="1260" w:type="dxa"/>
          </w:tcPr>
          <w:p w14:paraId="42061AFD" w14:textId="77777777" w:rsidR="008B4F15" w:rsidRPr="00FD20EE" w:rsidRDefault="008B4F15" w:rsidP="00FD20EE">
            <w:pPr>
              <w:spacing w:after="0"/>
            </w:pPr>
          </w:p>
        </w:tc>
        <w:tc>
          <w:tcPr>
            <w:tcW w:w="7330" w:type="dxa"/>
          </w:tcPr>
          <w:p w14:paraId="7F4634FF" w14:textId="77777777" w:rsidR="008B4F15" w:rsidRPr="00FD20EE" w:rsidRDefault="008B4F15" w:rsidP="00FD20EE">
            <w:pPr>
              <w:spacing w:after="0"/>
            </w:pPr>
          </w:p>
        </w:tc>
      </w:tr>
      <w:tr w:rsidR="008B4F15" w:rsidRPr="00FD20EE" w14:paraId="35561AB1" w14:textId="77777777" w:rsidTr="00FB4B45">
        <w:tc>
          <w:tcPr>
            <w:tcW w:w="1188" w:type="dxa"/>
          </w:tcPr>
          <w:p w14:paraId="25235DB8" w14:textId="77777777" w:rsidR="008B4F15" w:rsidRPr="00FD20EE" w:rsidRDefault="008B4F15" w:rsidP="00FD20EE">
            <w:pPr>
              <w:spacing w:after="0"/>
            </w:pPr>
          </w:p>
        </w:tc>
        <w:tc>
          <w:tcPr>
            <w:tcW w:w="1260" w:type="dxa"/>
          </w:tcPr>
          <w:p w14:paraId="58CF2652" w14:textId="77777777" w:rsidR="008B4F15" w:rsidRPr="00FD20EE" w:rsidRDefault="008B4F15" w:rsidP="00FD20EE">
            <w:pPr>
              <w:spacing w:after="0"/>
            </w:pPr>
          </w:p>
        </w:tc>
        <w:tc>
          <w:tcPr>
            <w:tcW w:w="7330" w:type="dxa"/>
          </w:tcPr>
          <w:p w14:paraId="1DFE06C3" w14:textId="77777777" w:rsidR="008B4F15" w:rsidRPr="00FD20EE" w:rsidRDefault="008B4F15" w:rsidP="00FD20EE">
            <w:pPr>
              <w:spacing w:after="0"/>
            </w:pPr>
          </w:p>
        </w:tc>
      </w:tr>
      <w:tr w:rsidR="008B4F15" w:rsidRPr="00FD20EE" w14:paraId="7BFA96AB" w14:textId="77777777" w:rsidTr="00FB4B45">
        <w:tc>
          <w:tcPr>
            <w:tcW w:w="1188" w:type="dxa"/>
          </w:tcPr>
          <w:p w14:paraId="434AC673" w14:textId="77777777" w:rsidR="008B4F15" w:rsidRPr="00FD20EE" w:rsidRDefault="008B4F15" w:rsidP="00FD20EE">
            <w:pPr>
              <w:spacing w:after="0"/>
            </w:pPr>
          </w:p>
        </w:tc>
        <w:tc>
          <w:tcPr>
            <w:tcW w:w="1260" w:type="dxa"/>
          </w:tcPr>
          <w:p w14:paraId="26AC14ED" w14:textId="77777777" w:rsidR="008B4F15" w:rsidRPr="00FD20EE" w:rsidRDefault="008B4F15" w:rsidP="00FD20EE">
            <w:pPr>
              <w:spacing w:after="0"/>
            </w:pPr>
          </w:p>
        </w:tc>
        <w:tc>
          <w:tcPr>
            <w:tcW w:w="7330" w:type="dxa"/>
          </w:tcPr>
          <w:p w14:paraId="32AB9832" w14:textId="77777777" w:rsidR="008B4F15" w:rsidRPr="00FD20EE" w:rsidRDefault="008B4F15" w:rsidP="00FD20EE">
            <w:pPr>
              <w:spacing w:after="0"/>
            </w:pPr>
          </w:p>
        </w:tc>
      </w:tr>
      <w:tr w:rsidR="008B4F15" w:rsidRPr="00FD20EE" w14:paraId="7CA59064" w14:textId="77777777" w:rsidTr="00FB4B45">
        <w:tc>
          <w:tcPr>
            <w:tcW w:w="1188" w:type="dxa"/>
          </w:tcPr>
          <w:p w14:paraId="57731C86" w14:textId="77777777" w:rsidR="008B4F15" w:rsidRPr="00FD20EE" w:rsidRDefault="008B4F15" w:rsidP="00FD20EE">
            <w:pPr>
              <w:spacing w:after="0"/>
            </w:pPr>
          </w:p>
        </w:tc>
        <w:tc>
          <w:tcPr>
            <w:tcW w:w="1260" w:type="dxa"/>
          </w:tcPr>
          <w:p w14:paraId="761A2B00" w14:textId="77777777" w:rsidR="008B4F15" w:rsidRPr="00FD20EE" w:rsidRDefault="008B4F15" w:rsidP="00FD20EE">
            <w:pPr>
              <w:spacing w:after="0"/>
            </w:pPr>
          </w:p>
        </w:tc>
        <w:tc>
          <w:tcPr>
            <w:tcW w:w="7330" w:type="dxa"/>
          </w:tcPr>
          <w:p w14:paraId="64F09589" w14:textId="77777777" w:rsidR="008B4F15" w:rsidRPr="00FD20EE" w:rsidRDefault="008B4F15" w:rsidP="00FD20EE">
            <w:pPr>
              <w:spacing w:after="0"/>
            </w:pPr>
          </w:p>
        </w:tc>
      </w:tr>
      <w:tr w:rsidR="008B4F15" w:rsidRPr="00FD20EE" w14:paraId="5CAB339A" w14:textId="77777777" w:rsidTr="00FB4B45">
        <w:tc>
          <w:tcPr>
            <w:tcW w:w="1188" w:type="dxa"/>
          </w:tcPr>
          <w:p w14:paraId="76A1548B" w14:textId="77777777" w:rsidR="008B4F15" w:rsidRPr="00FD20EE" w:rsidRDefault="008B4F15" w:rsidP="00FD20EE">
            <w:pPr>
              <w:spacing w:after="0"/>
            </w:pPr>
          </w:p>
        </w:tc>
        <w:tc>
          <w:tcPr>
            <w:tcW w:w="1260" w:type="dxa"/>
          </w:tcPr>
          <w:p w14:paraId="26356164" w14:textId="77777777" w:rsidR="008B4F15" w:rsidRPr="00FD20EE" w:rsidRDefault="008B4F15" w:rsidP="00FD20EE">
            <w:pPr>
              <w:spacing w:after="0"/>
            </w:pPr>
          </w:p>
        </w:tc>
        <w:tc>
          <w:tcPr>
            <w:tcW w:w="7330" w:type="dxa"/>
          </w:tcPr>
          <w:p w14:paraId="68E60DC5" w14:textId="77777777" w:rsidR="008B4F15" w:rsidRPr="00FD20EE" w:rsidRDefault="008B4F15" w:rsidP="00FD20EE">
            <w:pPr>
              <w:spacing w:after="0"/>
            </w:pPr>
          </w:p>
        </w:tc>
      </w:tr>
      <w:tr w:rsidR="008B4F15" w:rsidRPr="00FD20EE" w14:paraId="05E6768E" w14:textId="77777777" w:rsidTr="00FB4B45">
        <w:tc>
          <w:tcPr>
            <w:tcW w:w="1188" w:type="dxa"/>
          </w:tcPr>
          <w:p w14:paraId="2EE79082" w14:textId="77777777" w:rsidR="008B4F15" w:rsidRPr="00FD20EE" w:rsidRDefault="008B4F15" w:rsidP="00FD20EE">
            <w:pPr>
              <w:spacing w:after="0"/>
            </w:pPr>
          </w:p>
        </w:tc>
        <w:tc>
          <w:tcPr>
            <w:tcW w:w="1260" w:type="dxa"/>
          </w:tcPr>
          <w:p w14:paraId="049FA4D8" w14:textId="77777777" w:rsidR="008B4F15" w:rsidRPr="00FD20EE" w:rsidRDefault="008B4F15" w:rsidP="00FD20EE">
            <w:pPr>
              <w:spacing w:after="0"/>
            </w:pPr>
          </w:p>
        </w:tc>
        <w:tc>
          <w:tcPr>
            <w:tcW w:w="7330" w:type="dxa"/>
          </w:tcPr>
          <w:p w14:paraId="7B83AF3B" w14:textId="77777777" w:rsidR="008B4F15" w:rsidRPr="00FD20EE" w:rsidRDefault="008B4F15" w:rsidP="00FD20EE">
            <w:pPr>
              <w:spacing w:after="0"/>
            </w:pPr>
          </w:p>
        </w:tc>
      </w:tr>
      <w:tr w:rsidR="008B4F15" w:rsidRPr="00FD20EE" w14:paraId="38BD1697" w14:textId="77777777" w:rsidTr="00FB4B45">
        <w:tc>
          <w:tcPr>
            <w:tcW w:w="1188" w:type="dxa"/>
          </w:tcPr>
          <w:p w14:paraId="755ECC79" w14:textId="77777777" w:rsidR="008B4F15" w:rsidRPr="00FD20EE" w:rsidRDefault="008B4F15" w:rsidP="00FD20EE">
            <w:pPr>
              <w:spacing w:after="0"/>
            </w:pPr>
          </w:p>
        </w:tc>
        <w:tc>
          <w:tcPr>
            <w:tcW w:w="1260" w:type="dxa"/>
          </w:tcPr>
          <w:p w14:paraId="50D72236" w14:textId="77777777" w:rsidR="008B4F15" w:rsidRPr="00FD20EE" w:rsidRDefault="008B4F15" w:rsidP="00FD20EE">
            <w:pPr>
              <w:spacing w:after="0"/>
            </w:pPr>
          </w:p>
        </w:tc>
        <w:tc>
          <w:tcPr>
            <w:tcW w:w="7330" w:type="dxa"/>
          </w:tcPr>
          <w:p w14:paraId="68484CF4" w14:textId="77777777" w:rsidR="008B4F15" w:rsidRPr="00FD20EE" w:rsidRDefault="008B4F15" w:rsidP="00FD20EE">
            <w:pPr>
              <w:spacing w:after="0"/>
            </w:pPr>
          </w:p>
        </w:tc>
      </w:tr>
      <w:tr w:rsidR="008B4F15" w:rsidRPr="00FD20EE" w14:paraId="2636F674" w14:textId="77777777" w:rsidTr="00FB4B45">
        <w:tc>
          <w:tcPr>
            <w:tcW w:w="1188" w:type="dxa"/>
          </w:tcPr>
          <w:p w14:paraId="4918728D" w14:textId="77777777" w:rsidR="008B4F15" w:rsidRPr="00FD20EE" w:rsidRDefault="008B4F15" w:rsidP="00FD20EE">
            <w:pPr>
              <w:spacing w:after="0"/>
            </w:pPr>
          </w:p>
        </w:tc>
        <w:tc>
          <w:tcPr>
            <w:tcW w:w="1260" w:type="dxa"/>
          </w:tcPr>
          <w:p w14:paraId="49EF60F1" w14:textId="77777777" w:rsidR="008B4F15" w:rsidRPr="00FD20EE" w:rsidRDefault="008B4F15" w:rsidP="00FD20EE">
            <w:pPr>
              <w:spacing w:after="0"/>
            </w:pPr>
          </w:p>
        </w:tc>
        <w:tc>
          <w:tcPr>
            <w:tcW w:w="7330" w:type="dxa"/>
          </w:tcPr>
          <w:p w14:paraId="7F66CF98" w14:textId="77777777" w:rsidR="008B4F15" w:rsidRPr="00FD20EE" w:rsidRDefault="008B4F15" w:rsidP="00FD20EE">
            <w:pPr>
              <w:spacing w:after="0"/>
            </w:pPr>
          </w:p>
        </w:tc>
      </w:tr>
      <w:tr w:rsidR="008B4F15" w:rsidRPr="00FD20EE" w14:paraId="3CC43EB8" w14:textId="77777777" w:rsidTr="00FB4B45">
        <w:tc>
          <w:tcPr>
            <w:tcW w:w="1188" w:type="dxa"/>
          </w:tcPr>
          <w:p w14:paraId="259979EA" w14:textId="77777777" w:rsidR="008B4F15" w:rsidRPr="00FD20EE" w:rsidRDefault="008B4F15" w:rsidP="00FD20EE">
            <w:pPr>
              <w:spacing w:after="0"/>
            </w:pPr>
          </w:p>
        </w:tc>
        <w:tc>
          <w:tcPr>
            <w:tcW w:w="1260" w:type="dxa"/>
          </w:tcPr>
          <w:p w14:paraId="0BE6BB36" w14:textId="77777777" w:rsidR="008B4F15" w:rsidRPr="00FD20EE" w:rsidRDefault="008B4F15" w:rsidP="00FD20EE">
            <w:pPr>
              <w:spacing w:after="0"/>
            </w:pPr>
          </w:p>
        </w:tc>
        <w:tc>
          <w:tcPr>
            <w:tcW w:w="7330" w:type="dxa"/>
          </w:tcPr>
          <w:p w14:paraId="2DA8B8BF" w14:textId="77777777" w:rsidR="008B4F15" w:rsidRPr="00FD20EE" w:rsidRDefault="008B4F15" w:rsidP="00FD20EE">
            <w:pPr>
              <w:spacing w:after="0"/>
            </w:pPr>
          </w:p>
        </w:tc>
      </w:tr>
      <w:tr w:rsidR="008B4F15" w:rsidRPr="00FD20EE" w14:paraId="085928E9" w14:textId="77777777" w:rsidTr="00FB4B45">
        <w:tc>
          <w:tcPr>
            <w:tcW w:w="1188" w:type="dxa"/>
          </w:tcPr>
          <w:p w14:paraId="4FA6EFAF" w14:textId="77777777" w:rsidR="008B4F15" w:rsidRPr="00FD20EE" w:rsidRDefault="008B4F15" w:rsidP="00FD20EE">
            <w:pPr>
              <w:spacing w:after="0"/>
            </w:pPr>
          </w:p>
        </w:tc>
        <w:tc>
          <w:tcPr>
            <w:tcW w:w="1260" w:type="dxa"/>
          </w:tcPr>
          <w:p w14:paraId="5245FA6B" w14:textId="77777777" w:rsidR="008B4F15" w:rsidRPr="00FD20EE" w:rsidRDefault="008B4F15" w:rsidP="00FD20EE">
            <w:pPr>
              <w:spacing w:after="0"/>
            </w:pPr>
          </w:p>
        </w:tc>
        <w:tc>
          <w:tcPr>
            <w:tcW w:w="7330" w:type="dxa"/>
          </w:tcPr>
          <w:p w14:paraId="61A4BFA6" w14:textId="77777777" w:rsidR="008B4F15" w:rsidRPr="00FD20EE" w:rsidRDefault="008B4F15" w:rsidP="00FD20EE">
            <w:pPr>
              <w:spacing w:after="0"/>
            </w:pPr>
          </w:p>
        </w:tc>
      </w:tr>
    </w:tbl>
    <w:p w14:paraId="5F8331CF" w14:textId="77777777" w:rsidR="008B4F15" w:rsidRPr="00FD20EE" w:rsidRDefault="008B4F15" w:rsidP="00FD20EE">
      <w:pPr>
        <w:spacing w:after="0"/>
      </w:pPr>
      <w:r w:rsidRPr="00FD20EE">
        <w:t>Udfyldes af rejsebureauet: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080"/>
        <w:gridCol w:w="1260"/>
        <w:gridCol w:w="4680"/>
        <w:gridCol w:w="1390"/>
      </w:tblGrid>
      <w:tr w:rsidR="008B4F15" w:rsidRPr="00FD20EE" w14:paraId="115B095F" w14:textId="77777777" w:rsidTr="00FB4B45">
        <w:tc>
          <w:tcPr>
            <w:tcW w:w="1368" w:type="dxa"/>
          </w:tcPr>
          <w:p w14:paraId="471AB0C2" w14:textId="77777777" w:rsidR="008B4F15" w:rsidRPr="00FD20EE" w:rsidRDefault="008B4F15" w:rsidP="00FD20EE">
            <w:pPr>
              <w:spacing w:after="0"/>
              <w:rPr>
                <w:b/>
              </w:rPr>
            </w:pPr>
            <w:r w:rsidRPr="00FD20EE">
              <w:rPr>
                <w:b/>
              </w:rPr>
              <w:t>Færgeplan</w:t>
            </w:r>
          </w:p>
        </w:tc>
        <w:tc>
          <w:tcPr>
            <w:tcW w:w="1080" w:type="dxa"/>
          </w:tcPr>
          <w:p w14:paraId="65FBE528" w14:textId="77777777" w:rsidR="008B4F15" w:rsidRPr="00FD20EE" w:rsidRDefault="008B4F15" w:rsidP="00FD20EE">
            <w:pPr>
              <w:spacing w:after="0"/>
            </w:pPr>
          </w:p>
        </w:tc>
        <w:tc>
          <w:tcPr>
            <w:tcW w:w="1260" w:type="dxa"/>
          </w:tcPr>
          <w:p w14:paraId="0B9311D7" w14:textId="77777777" w:rsidR="008B4F15" w:rsidRPr="00FD20EE" w:rsidRDefault="008B4F15" w:rsidP="00FD20EE">
            <w:pPr>
              <w:spacing w:after="0"/>
            </w:pPr>
          </w:p>
        </w:tc>
        <w:tc>
          <w:tcPr>
            <w:tcW w:w="4680" w:type="dxa"/>
          </w:tcPr>
          <w:p w14:paraId="24202492" w14:textId="77777777" w:rsidR="008B4F15" w:rsidRPr="00FD20EE" w:rsidRDefault="008B4F15" w:rsidP="00FD20EE">
            <w:pPr>
              <w:spacing w:after="0"/>
            </w:pPr>
          </w:p>
        </w:tc>
        <w:tc>
          <w:tcPr>
            <w:tcW w:w="1390" w:type="dxa"/>
          </w:tcPr>
          <w:p w14:paraId="0027C91D" w14:textId="77777777" w:rsidR="008B4F15" w:rsidRPr="00FD20EE" w:rsidRDefault="008B4F15" w:rsidP="00FD20EE">
            <w:pPr>
              <w:spacing w:after="0"/>
            </w:pPr>
          </w:p>
        </w:tc>
      </w:tr>
      <w:tr w:rsidR="008B4F15" w:rsidRPr="00FD20EE" w14:paraId="67136F22" w14:textId="77777777" w:rsidTr="00FB4B45">
        <w:tc>
          <w:tcPr>
            <w:tcW w:w="1368" w:type="dxa"/>
          </w:tcPr>
          <w:p w14:paraId="6C833EF4" w14:textId="77777777" w:rsidR="008B4F15" w:rsidRPr="00FD20EE" w:rsidRDefault="008B4F15" w:rsidP="00FD20EE">
            <w:pPr>
              <w:spacing w:after="0"/>
            </w:pPr>
            <w:r w:rsidRPr="00FD20EE">
              <w:t>Udrejse</w:t>
            </w:r>
          </w:p>
        </w:tc>
        <w:tc>
          <w:tcPr>
            <w:tcW w:w="1080" w:type="dxa"/>
          </w:tcPr>
          <w:p w14:paraId="0212FCC1" w14:textId="77777777" w:rsidR="008B4F15" w:rsidRPr="00FD20EE" w:rsidRDefault="008B4F15" w:rsidP="00FD20EE">
            <w:pPr>
              <w:spacing w:after="0"/>
            </w:pPr>
            <w:r w:rsidRPr="00FD20EE">
              <w:t>Mødetid</w:t>
            </w:r>
          </w:p>
        </w:tc>
        <w:tc>
          <w:tcPr>
            <w:tcW w:w="1260" w:type="dxa"/>
          </w:tcPr>
          <w:p w14:paraId="2D772333" w14:textId="77777777" w:rsidR="008B4F15" w:rsidRPr="00FD20EE" w:rsidRDefault="008B4F15" w:rsidP="00FD20EE">
            <w:pPr>
              <w:spacing w:after="0"/>
            </w:pPr>
            <w:r w:rsidRPr="00FD20EE">
              <w:t>Afgang</w:t>
            </w:r>
          </w:p>
        </w:tc>
        <w:tc>
          <w:tcPr>
            <w:tcW w:w="4680" w:type="dxa"/>
          </w:tcPr>
          <w:p w14:paraId="4E8E2003" w14:textId="77777777" w:rsidR="008B4F15" w:rsidRPr="00FD20EE" w:rsidRDefault="008B4F15" w:rsidP="00FD20EE">
            <w:pPr>
              <w:spacing w:after="0"/>
            </w:pPr>
            <w:r w:rsidRPr="00FD20EE">
              <w:t>Rute</w:t>
            </w:r>
          </w:p>
        </w:tc>
        <w:tc>
          <w:tcPr>
            <w:tcW w:w="1390" w:type="dxa"/>
          </w:tcPr>
          <w:p w14:paraId="3D6F04AE" w14:textId="77777777" w:rsidR="008B4F15" w:rsidRPr="00FD20EE" w:rsidRDefault="008B4F15" w:rsidP="00FD20EE">
            <w:pPr>
              <w:spacing w:after="0"/>
            </w:pPr>
            <w:r w:rsidRPr="00FD20EE">
              <w:t>Ankomst</w:t>
            </w:r>
          </w:p>
        </w:tc>
      </w:tr>
      <w:tr w:rsidR="008B4F15" w:rsidRPr="00FD20EE" w14:paraId="29DC96C3" w14:textId="77777777" w:rsidTr="00FB4B45">
        <w:tc>
          <w:tcPr>
            <w:tcW w:w="1368" w:type="dxa"/>
          </w:tcPr>
          <w:p w14:paraId="6F9B6914" w14:textId="77777777" w:rsidR="008B4F15" w:rsidRPr="00FD20EE" w:rsidRDefault="008B4F15" w:rsidP="00FD20EE">
            <w:pPr>
              <w:spacing w:after="0"/>
            </w:pPr>
          </w:p>
        </w:tc>
        <w:tc>
          <w:tcPr>
            <w:tcW w:w="1080" w:type="dxa"/>
          </w:tcPr>
          <w:p w14:paraId="381B1C87" w14:textId="77777777" w:rsidR="008B4F15" w:rsidRPr="00FD20EE" w:rsidRDefault="008B4F15" w:rsidP="00FD20EE">
            <w:pPr>
              <w:spacing w:after="0"/>
            </w:pPr>
          </w:p>
        </w:tc>
        <w:tc>
          <w:tcPr>
            <w:tcW w:w="1260" w:type="dxa"/>
          </w:tcPr>
          <w:p w14:paraId="03222F0E" w14:textId="77777777" w:rsidR="008B4F15" w:rsidRPr="00FD20EE" w:rsidRDefault="008B4F15" w:rsidP="00FD20EE">
            <w:pPr>
              <w:spacing w:after="0"/>
            </w:pPr>
          </w:p>
        </w:tc>
        <w:tc>
          <w:tcPr>
            <w:tcW w:w="4680" w:type="dxa"/>
          </w:tcPr>
          <w:p w14:paraId="5173CE8D" w14:textId="77777777" w:rsidR="008B4F15" w:rsidRPr="00FD20EE" w:rsidRDefault="008B4F15" w:rsidP="00FD20EE">
            <w:pPr>
              <w:spacing w:after="0"/>
            </w:pPr>
          </w:p>
        </w:tc>
        <w:tc>
          <w:tcPr>
            <w:tcW w:w="1390" w:type="dxa"/>
          </w:tcPr>
          <w:p w14:paraId="62C7E658" w14:textId="77777777" w:rsidR="008B4F15" w:rsidRPr="00FD20EE" w:rsidRDefault="008B4F15" w:rsidP="00FD20EE">
            <w:pPr>
              <w:spacing w:after="0"/>
            </w:pPr>
          </w:p>
        </w:tc>
      </w:tr>
      <w:tr w:rsidR="008B4F15" w:rsidRPr="00FD20EE" w14:paraId="151E894D" w14:textId="77777777" w:rsidTr="00FB4B45">
        <w:tc>
          <w:tcPr>
            <w:tcW w:w="1368" w:type="dxa"/>
            <w:tcBorders>
              <w:bottom w:val="single" w:sz="4" w:space="0" w:color="auto"/>
            </w:tcBorders>
          </w:tcPr>
          <w:p w14:paraId="0E9073AF" w14:textId="77777777" w:rsidR="008B4F15" w:rsidRPr="00FD20EE" w:rsidRDefault="008B4F15" w:rsidP="00FD20EE">
            <w:pPr>
              <w:spacing w:after="0"/>
            </w:pPr>
            <w:r w:rsidRPr="00FD20EE">
              <w:t>Hjemrejse</w:t>
            </w:r>
          </w:p>
        </w:tc>
        <w:tc>
          <w:tcPr>
            <w:tcW w:w="1080" w:type="dxa"/>
            <w:tcBorders>
              <w:bottom w:val="single" w:sz="4" w:space="0" w:color="auto"/>
            </w:tcBorders>
          </w:tcPr>
          <w:p w14:paraId="56B2C6EE" w14:textId="77777777" w:rsidR="008B4F15" w:rsidRPr="00FD20EE" w:rsidRDefault="008B4F15" w:rsidP="00FD20EE">
            <w:pPr>
              <w:spacing w:after="0"/>
            </w:pPr>
            <w:r w:rsidRPr="00FD20EE">
              <w:t>Mødetid</w:t>
            </w:r>
          </w:p>
        </w:tc>
        <w:tc>
          <w:tcPr>
            <w:tcW w:w="1260" w:type="dxa"/>
            <w:tcBorders>
              <w:bottom w:val="single" w:sz="4" w:space="0" w:color="auto"/>
            </w:tcBorders>
          </w:tcPr>
          <w:p w14:paraId="238687CE" w14:textId="77777777" w:rsidR="008B4F15" w:rsidRPr="00FD20EE" w:rsidRDefault="008B4F15" w:rsidP="00FD20EE">
            <w:pPr>
              <w:spacing w:after="0"/>
            </w:pPr>
            <w:r w:rsidRPr="00FD20EE">
              <w:t>Afgang</w:t>
            </w:r>
          </w:p>
        </w:tc>
        <w:tc>
          <w:tcPr>
            <w:tcW w:w="4680" w:type="dxa"/>
            <w:tcBorders>
              <w:bottom w:val="single" w:sz="4" w:space="0" w:color="auto"/>
            </w:tcBorders>
          </w:tcPr>
          <w:p w14:paraId="7B14C086" w14:textId="77777777" w:rsidR="008B4F15" w:rsidRPr="00FD20EE" w:rsidRDefault="008B4F15" w:rsidP="00FD20EE">
            <w:pPr>
              <w:spacing w:after="0"/>
            </w:pPr>
            <w:r w:rsidRPr="00FD20EE">
              <w:t>Rute</w:t>
            </w:r>
          </w:p>
        </w:tc>
        <w:tc>
          <w:tcPr>
            <w:tcW w:w="1390" w:type="dxa"/>
            <w:tcBorders>
              <w:bottom w:val="single" w:sz="4" w:space="0" w:color="auto"/>
            </w:tcBorders>
          </w:tcPr>
          <w:p w14:paraId="662ADAF3" w14:textId="77777777" w:rsidR="008B4F15" w:rsidRPr="00FD20EE" w:rsidRDefault="008B4F15" w:rsidP="00FD20EE">
            <w:pPr>
              <w:spacing w:after="0"/>
            </w:pPr>
            <w:r w:rsidRPr="00FD20EE">
              <w:t>Ankomst</w:t>
            </w:r>
          </w:p>
        </w:tc>
      </w:tr>
      <w:tr w:rsidR="008B4F15" w:rsidRPr="00FD20EE" w14:paraId="561B18B7" w14:textId="77777777" w:rsidTr="00FB4B45">
        <w:tc>
          <w:tcPr>
            <w:tcW w:w="1368" w:type="dxa"/>
            <w:tcBorders>
              <w:bottom w:val="single" w:sz="4" w:space="0" w:color="auto"/>
            </w:tcBorders>
          </w:tcPr>
          <w:p w14:paraId="4F860D76" w14:textId="77777777" w:rsidR="008B4F15" w:rsidRPr="00FD20EE" w:rsidRDefault="008B4F15" w:rsidP="00FD20EE">
            <w:pPr>
              <w:spacing w:after="0"/>
            </w:pPr>
          </w:p>
        </w:tc>
        <w:tc>
          <w:tcPr>
            <w:tcW w:w="1080" w:type="dxa"/>
            <w:tcBorders>
              <w:bottom w:val="single" w:sz="4" w:space="0" w:color="auto"/>
            </w:tcBorders>
          </w:tcPr>
          <w:p w14:paraId="64BF5470" w14:textId="77777777" w:rsidR="008B4F15" w:rsidRPr="00FD20EE" w:rsidRDefault="008B4F15" w:rsidP="00FD20EE">
            <w:pPr>
              <w:spacing w:after="0"/>
            </w:pPr>
          </w:p>
        </w:tc>
        <w:tc>
          <w:tcPr>
            <w:tcW w:w="1260" w:type="dxa"/>
            <w:tcBorders>
              <w:bottom w:val="single" w:sz="4" w:space="0" w:color="auto"/>
            </w:tcBorders>
          </w:tcPr>
          <w:p w14:paraId="1B172E19" w14:textId="77777777" w:rsidR="008B4F15" w:rsidRPr="00FD20EE" w:rsidRDefault="008B4F15" w:rsidP="00FD20EE">
            <w:pPr>
              <w:spacing w:after="0"/>
            </w:pPr>
          </w:p>
        </w:tc>
        <w:tc>
          <w:tcPr>
            <w:tcW w:w="4680" w:type="dxa"/>
            <w:tcBorders>
              <w:bottom w:val="single" w:sz="4" w:space="0" w:color="auto"/>
            </w:tcBorders>
          </w:tcPr>
          <w:p w14:paraId="63502DA7" w14:textId="77777777" w:rsidR="008B4F15" w:rsidRPr="00FD20EE" w:rsidRDefault="008B4F15" w:rsidP="00FD20EE">
            <w:pPr>
              <w:spacing w:after="0"/>
            </w:pPr>
          </w:p>
        </w:tc>
        <w:tc>
          <w:tcPr>
            <w:tcW w:w="1390" w:type="dxa"/>
            <w:tcBorders>
              <w:bottom w:val="single" w:sz="4" w:space="0" w:color="auto"/>
            </w:tcBorders>
          </w:tcPr>
          <w:p w14:paraId="15F43ED4" w14:textId="77777777" w:rsidR="008B4F15" w:rsidRPr="00FD20EE" w:rsidRDefault="008B4F15" w:rsidP="00FD20EE">
            <w:pPr>
              <w:spacing w:after="0"/>
            </w:pPr>
          </w:p>
        </w:tc>
      </w:tr>
      <w:tr w:rsidR="008B4F15" w:rsidRPr="00FD20EE" w14:paraId="459DCC64" w14:textId="77777777" w:rsidTr="00FB4B45">
        <w:tc>
          <w:tcPr>
            <w:tcW w:w="1368" w:type="dxa"/>
            <w:tcBorders>
              <w:top w:val="single" w:sz="4" w:space="0" w:color="auto"/>
              <w:left w:val="nil"/>
              <w:bottom w:val="single" w:sz="4" w:space="0" w:color="auto"/>
              <w:right w:val="nil"/>
            </w:tcBorders>
          </w:tcPr>
          <w:p w14:paraId="68900C2E" w14:textId="77777777" w:rsidR="008B4F15" w:rsidRPr="00FD20EE" w:rsidRDefault="008B4F15" w:rsidP="00FD20EE">
            <w:pPr>
              <w:spacing w:after="0"/>
            </w:pPr>
          </w:p>
        </w:tc>
        <w:tc>
          <w:tcPr>
            <w:tcW w:w="1080" w:type="dxa"/>
            <w:tcBorders>
              <w:top w:val="single" w:sz="4" w:space="0" w:color="auto"/>
              <w:left w:val="nil"/>
              <w:bottom w:val="single" w:sz="4" w:space="0" w:color="auto"/>
              <w:right w:val="nil"/>
            </w:tcBorders>
          </w:tcPr>
          <w:p w14:paraId="79302988" w14:textId="77777777" w:rsidR="008B4F15" w:rsidRPr="00FD20EE" w:rsidRDefault="008B4F15" w:rsidP="00FD20EE">
            <w:pPr>
              <w:spacing w:after="0"/>
            </w:pPr>
          </w:p>
        </w:tc>
        <w:tc>
          <w:tcPr>
            <w:tcW w:w="1260" w:type="dxa"/>
            <w:tcBorders>
              <w:top w:val="single" w:sz="4" w:space="0" w:color="auto"/>
              <w:left w:val="nil"/>
              <w:bottom w:val="single" w:sz="4" w:space="0" w:color="auto"/>
              <w:right w:val="nil"/>
            </w:tcBorders>
          </w:tcPr>
          <w:p w14:paraId="47B64B07" w14:textId="77777777" w:rsidR="008B4F15" w:rsidRPr="00FD20EE" w:rsidRDefault="008B4F15" w:rsidP="00FD20EE">
            <w:pPr>
              <w:spacing w:after="0"/>
            </w:pPr>
          </w:p>
        </w:tc>
        <w:tc>
          <w:tcPr>
            <w:tcW w:w="4680" w:type="dxa"/>
            <w:tcBorders>
              <w:top w:val="single" w:sz="4" w:space="0" w:color="auto"/>
              <w:left w:val="nil"/>
              <w:bottom w:val="single" w:sz="4" w:space="0" w:color="auto"/>
              <w:right w:val="nil"/>
            </w:tcBorders>
          </w:tcPr>
          <w:p w14:paraId="376938DD" w14:textId="77777777" w:rsidR="008B4F15" w:rsidRPr="00FD20EE" w:rsidRDefault="008B4F15" w:rsidP="00FD20EE">
            <w:pPr>
              <w:spacing w:after="0"/>
            </w:pPr>
          </w:p>
        </w:tc>
        <w:tc>
          <w:tcPr>
            <w:tcW w:w="1390" w:type="dxa"/>
            <w:tcBorders>
              <w:top w:val="single" w:sz="4" w:space="0" w:color="auto"/>
              <w:left w:val="nil"/>
              <w:bottom w:val="single" w:sz="4" w:space="0" w:color="auto"/>
              <w:right w:val="nil"/>
            </w:tcBorders>
          </w:tcPr>
          <w:p w14:paraId="5AB750A6" w14:textId="77777777" w:rsidR="008B4F15" w:rsidRPr="00FD20EE" w:rsidRDefault="008B4F15" w:rsidP="00FD20EE">
            <w:pPr>
              <w:spacing w:after="0"/>
            </w:pPr>
          </w:p>
        </w:tc>
      </w:tr>
      <w:tr w:rsidR="008B4F15" w:rsidRPr="00FD20EE" w14:paraId="339F7C68" w14:textId="77777777" w:rsidTr="00FB4B45">
        <w:tc>
          <w:tcPr>
            <w:tcW w:w="2448" w:type="dxa"/>
            <w:gridSpan w:val="2"/>
            <w:tcBorders>
              <w:top w:val="single" w:sz="4" w:space="0" w:color="auto"/>
            </w:tcBorders>
          </w:tcPr>
          <w:p w14:paraId="51B6FB3C" w14:textId="77777777" w:rsidR="008B4F15" w:rsidRPr="00FD20EE" w:rsidRDefault="008B4F15" w:rsidP="00FD20EE">
            <w:pPr>
              <w:spacing w:after="0"/>
            </w:pPr>
            <w:r w:rsidRPr="00FD20EE">
              <w:t>KILROY internt brug:</w:t>
            </w:r>
          </w:p>
        </w:tc>
        <w:tc>
          <w:tcPr>
            <w:tcW w:w="7330" w:type="dxa"/>
            <w:gridSpan w:val="3"/>
            <w:tcBorders>
              <w:top w:val="single" w:sz="4" w:space="0" w:color="auto"/>
            </w:tcBorders>
          </w:tcPr>
          <w:p w14:paraId="73D0FDA4" w14:textId="77777777" w:rsidR="008B4F15" w:rsidRPr="00FD20EE" w:rsidRDefault="008B4F15" w:rsidP="00FD20EE">
            <w:pPr>
              <w:spacing w:after="0"/>
            </w:pPr>
            <w:r w:rsidRPr="00FD20EE">
              <w:t>UDFYLDES AF KILROY</w:t>
            </w:r>
          </w:p>
        </w:tc>
      </w:tr>
    </w:tbl>
    <w:p w14:paraId="08747721" w14:textId="77777777" w:rsidR="00566863" w:rsidRPr="00FE77B0" w:rsidRDefault="00FA27C5" w:rsidP="00FA27C5">
      <w:pPr>
        <w:tabs>
          <w:tab w:val="left" w:pos="2010"/>
        </w:tabs>
      </w:pPr>
      <w:r>
        <w:tab/>
      </w:r>
    </w:p>
    <w:sectPr w:rsidR="00566863" w:rsidRPr="00FE77B0" w:rsidSect="00B6786C">
      <w:headerReference w:type="default" r:id="rId8"/>
      <w:footerReference w:type="default" r:id="rId9"/>
      <w:pgSz w:w="11906" w:h="16838"/>
      <w:pgMar w:top="1928" w:right="737" w:bottom="737" w:left="73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519A3" w14:textId="77777777" w:rsidR="005737E3" w:rsidRDefault="005737E3" w:rsidP="002408C2">
      <w:r>
        <w:separator/>
      </w:r>
    </w:p>
  </w:endnote>
  <w:endnote w:type="continuationSeparator" w:id="0">
    <w:p w14:paraId="00E22C49" w14:textId="77777777" w:rsidR="005737E3" w:rsidRDefault="005737E3" w:rsidP="00240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9B9A143-3302-4F7E-AB96-F93086999BB2}"/>
    <w:embedBold r:id="rId2" w:fontKey="{26059F8C-6182-42BA-8B6E-DA2A840FA7E8}"/>
    <w:embedBoldItalic r:id="rId3" w:fontKey="{42D9392D-4BF4-4B8F-A033-73F34DBC1819}"/>
  </w:font>
  <w:font w:name="Italian Plate No2 Expanded">
    <w:panose1 w:val="00000000000000000000"/>
    <w:charset w:val="00"/>
    <w:family w:val="swiss"/>
    <w:notTrueType/>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4" w:fontKey="{DFB49C96-E4B7-4C84-AD61-183B7F3C4C83}"/>
  </w:font>
  <w:font w:name="Calibri Light">
    <w:panose1 w:val="020F0302020204030204"/>
    <w:charset w:val="00"/>
    <w:family w:val="swiss"/>
    <w:pitch w:val="variable"/>
    <w:sig w:usb0="E0002AFF" w:usb1="C000247B" w:usb2="00000009" w:usb3="00000000" w:csb0="000001FF" w:csb1="00000000"/>
    <w:embedRegular r:id="rId5" w:fontKey="{D06223E3-6888-48A7-8582-6039DFA35B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5A3E3" w14:textId="77777777" w:rsidR="0017712E" w:rsidRPr="0017712E" w:rsidRDefault="0017712E" w:rsidP="002408C2">
    <w:pPr>
      <w:rPr>
        <w:rStyle w:val="Contactinfoblack"/>
      </w:rPr>
    </w:pPr>
    <w:r>
      <w:rPr>
        <w:noProof/>
        <w:lang w:val="da-DK" w:eastAsia="da-DK"/>
      </w:rPr>
      <mc:AlternateContent>
        <mc:Choice Requires="wps">
          <w:drawing>
            <wp:anchor distT="0" distB="0" distL="114300" distR="114300" simplePos="0" relativeHeight="251659264" behindDoc="0" locked="0" layoutInCell="1" allowOverlap="1" wp14:anchorId="4FDB9CA8" wp14:editId="3715BA10">
              <wp:simplePos x="0" y="0"/>
              <wp:positionH relativeFrom="column">
                <wp:posOffset>0</wp:posOffset>
              </wp:positionH>
              <wp:positionV relativeFrom="paragraph">
                <wp:posOffset>276860</wp:posOffset>
              </wp:positionV>
              <wp:extent cx="6624000" cy="0"/>
              <wp:effectExtent l="0" t="0" r="24765" b="19050"/>
              <wp:wrapNone/>
              <wp:docPr id="2" name="Straight Connector 2"/>
              <wp:cNvGraphicFramePr/>
              <a:graphic xmlns:a="http://schemas.openxmlformats.org/drawingml/2006/main">
                <a:graphicData uri="http://schemas.microsoft.com/office/word/2010/wordprocessingShape">
                  <wps:wsp>
                    <wps:cNvCnPr/>
                    <wps:spPr>
                      <a:xfrm>
                        <a:off x="0" y="0"/>
                        <a:ext cx="6624000" cy="0"/>
                      </a:xfrm>
                      <a:prstGeom prst="line">
                        <a:avLst/>
                      </a:prstGeom>
                      <a:ln w="9525">
                        <a:solidFill>
                          <a:srgbClr val="FF3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7DF743"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8pt" to="521.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" strokecolor="#ff3c00">
              <v:stroke joinstyle="miter"/>
            </v:line>
          </w:pict>
        </mc:Fallback>
      </mc:AlternateContent>
    </w:r>
  </w:p>
  <w:tbl>
    <w:tblPr>
      <w:tblStyle w:val="TableGrid1"/>
      <w:tblW w:w="1043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8"/>
      <w:gridCol w:w="3478"/>
      <w:gridCol w:w="3479"/>
    </w:tblGrid>
    <w:tr w:rsidR="0017712E" w:rsidRPr="0017712E" w14:paraId="52C5659C" w14:textId="77777777" w:rsidTr="00201BF1">
      <w:tc>
        <w:tcPr>
          <w:tcW w:w="3478" w:type="dxa"/>
          <w:hideMark/>
        </w:tcPr>
        <w:p w14:paraId="36CD1B00" w14:textId="77777777" w:rsidR="0017712E" w:rsidRPr="0017712E" w:rsidRDefault="0017712E" w:rsidP="002408C2">
          <w:pPr>
            <w:pStyle w:val="Footerred"/>
          </w:pPr>
          <w:r>
            <w:t>www.</w:t>
          </w:r>
          <w:r w:rsidR="00FA27C5">
            <w:t>kilroy.dk/studieture</w:t>
          </w:r>
        </w:p>
      </w:tc>
      <w:tc>
        <w:tcPr>
          <w:tcW w:w="3478" w:type="dxa"/>
          <w:hideMark/>
        </w:tcPr>
        <w:p w14:paraId="7591992D" w14:textId="77777777" w:rsidR="0017712E" w:rsidRPr="0017712E" w:rsidRDefault="0017712E" w:rsidP="002408C2">
          <w:pPr>
            <w:pStyle w:val="Footerred"/>
          </w:pPr>
          <w:r w:rsidRPr="0017712E">
            <w:t>Tel: 70 22 05 35</w:t>
          </w:r>
        </w:p>
      </w:tc>
      <w:tc>
        <w:tcPr>
          <w:tcW w:w="3479" w:type="dxa"/>
        </w:tcPr>
        <w:p w14:paraId="6DAE4CCE" w14:textId="77777777" w:rsidR="0017712E" w:rsidRPr="0017712E" w:rsidRDefault="00787D29" w:rsidP="002408C2">
          <w:pPr>
            <w:pStyle w:val="Footerred"/>
          </w:pPr>
          <w:r>
            <w:t>grupperejser</w:t>
          </w:r>
          <w:r w:rsidR="0017712E" w:rsidRPr="0017712E">
            <w:t>@kilroy.dk</w:t>
          </w:r>
        </w:p>
      </w:tc>
    </w:tr>
  </w:tbl>
  <w:p w14:paraId="79D7E55D" w14:textId="77777777" w:rsidR="00D37C49" w:rsidRPr="00201BF1" w:rsidRDefault="00D37C49" w:rsidP="002408C2">
    <w:pPr>
      <w:pStyle w:val="Footerre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2119E" w14:textId="77777777" w:rsidR="005737E3" w:rsidRDefault="005737E3" w:rsidP="002408C2">
      <w:r>
        <w:separator/>
      </w:r>
    </w:p>
  </w:footnote>
  <w:footnote w:type="continuationSeparator" w:id="0">
    <w:p w14:paraId="175EC695" w14:textId="77777777" w:rsidR="005737E3" w:rsidRDefault="005737E3" w:rsidP="00240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92D6B" w14:textId="77777777" w:rsidR="00D37C49" w:rsidRDefault="00DE33B1" w:rsidP="002408C2">
    <w:pPr>
      <w:pStyle w:val="Header"/>
    </w:pPr>
    <w:r>
      <w:rPr>
        <w:noProof/>
        <w:lang w:val="da-DK" w:eastAsia="da-DK"/>
      </w:rPr>
      <w:drawing>
        <wp:anchor distT="0" distB="0" distL="114300" distR="114300" simplePos="0" relativeHeight="251661312" behindDoc="0" locked="0" layoutInCell="1" allowOverlap="1" wp14:anchorId="2BCE8876" wp14:editId="2D55CE64">
          <wp:simplePos x="0" y="0"/>
          <wp:positionH relativeFrom="margin">
            <wp:posOffset>5360283</wp:posOffset>
          </wp:positionH>
          <wp:positionV relativeFrom="paragraph">
            <wp:posOffset>13193</wp:posOffset>
          </wp:positionV>
          <wp:extent cx="1261647" cy="309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LROY_basic_white_RGB.png"/>
                  <pic:cNvPicPr/>
                </pic:nvPicPr>
                <pic:blipFill>
                  <a:blip r:embed="rId1">
                    <a:extLst>
                      <a:ext uri="{28A0092B-C50C-407E-A947-70E740481C1C}">
                        <a14:useLocalDpi xmlns:a14="http://schemas.microsoft.com/office/drawing/2010/main" val="0"/>
                      </a:ext>
                    </a:extLst>
                  </a:blip>
                  <a:stretch>
                    <a:fillRect/>
                  </a:stretch>
                </pic:blipFill>
                <pic:spPr>
                  <a:xfrm>
                    <a:off x="0" y="0"/>
                    <a:ext cx="1261647" cy="309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D0053"/>
    <w:multiLevelType w:val="hybridMultilevel"/>
    <w:tmpl w:val="42263F60"/>
    <w:lvl w:ilvl="0" w:tplc="2BA6C63A">
      <w:start w:val="12"/>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1FD6024A"/>
    <w:multiLevelType w:val="multilevel"/>
    <w:tmpl w:val="8DF229F0"/>
    <w:lvl w:ilvl="0">
      <w:start w:val="1"/>
      <w:numFmt w:val="decimal"/>
      <w:suff w:val="space"/>
      <w:lvlText w:val="%1."/>
      <w:lvlJc w:val="left"/>
      <w:pPr>
        <w:ind w:left="720" w:hanging="363"/>
      </w:pPr>
      <w:rPr>
        <w:rFonts w:hint="default"/>
      </w:rPr>
    </w:lvl>
    <w:lvl w:ilvl="1">
      <w:start w:val="2"/>
      <w:numFmt w:val="decimal"/>
      <w:isLgl/>
      <w:suff w:val="space"/>
      <w:lvlText w:val="%1.%2."/>
      <w:lvlJc w:val="left"/>
      <w:pPr>
        <w:ind w:left="720" w:hanging="363"/>
      </w:pPr>
      <w:rPr>
        <w:rFonts w:hint="default"/>
      </w:rPr>
    </w:lvl>
    <w:lvl w:ilvl="2">
      <w:start w:val="1"/>
      <w:numFmt w:val="decimal"/>
      <w:isLgl/>
      <w:suff w:val="space"/>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2" w15:restartNumberingAfterBreak="0">
    <w:nsid w:val="26C50ECA"/>
    <w:multiLevelType w:val="hybridMultilevel"/>
    <w:tmpl w:val="065E8CC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95A28BE"/>
    <w:multiLevelType w:val="multilevel"/>
    <w:tmpl w:val="96C21B0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42527499"/>
    <w:multiLevelType w:val="multilevel"/>
    <w:tmpl w:val="8DF229F0"/>
    <w:lvl w:ilvl="0">
      <w:start w:val="1"/>
      <w:numFmt w:val="decimal"/>
      <w:suff w:val="space"/>
      <w:lvlText w:val="%1."/>
      <w:lvlJc w:val="left"/>
      <w:pPr>
        <w:ind w:left="720" w:hanging="363"/>
      </w:pPr>
      <w:rPr>
        <w:rFonts w:hint="default"/>
      </w:rPr>
    </w:lvl>
    <w:lvl w:ilvl="1">
      <w:start w:val="2"/>
      <w:numFmt w:val="decimal"/>
      <w:isLgl/>
      <w:suff w:val="space"/>
      <w:lvlText w:val="%1.%2."/>
      <w:lvlJc w:val="left"/>
      <w:pPr>
        <w:ind w:left="720" w:hanging="363"/>
      </w:pPr>
      <w:rPr>
        <w:rFonts w:hint="default"/>
      </w:rPr>
    </w:lvl>
    <w:lvl w:ilvl="2">
      <w:start w:val="1"/>
      <w:numFmt w:val="decimal"/>
      <w:isLgl/>
      <w:suff w:val="space"/>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5" w15:restartNumberingAfterBreak="0">
    <w:nsid w:val="6B305429"/>
    <w:multiLevelType w:val="hybridMultilevel"/>
    <w:tmpl w:val="13340F2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BB01543"/>
    <w:multiLevelType w:val="hybridMultilevel"/>
    <w:tmpl w:val="68EC931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7B0"/>
    <w:rsid w:val="00002E9E"/>
    <w:rsid w:val="000354B1"/>
    <w:rsid w:val="00040839"/>
    <w:rsid w:val="0004765F"/>
    <w:rsid w:val="00060C45"/>
    <w:rsid w:val="000B0C2C"/>
    <w:rsid w:val="000D614F"/>
    <w:rsid w:val="00101FE5"/>
    <w:rsid w:val="00136840"/>
    <w:rsid w:val="0017712E"/>
    <w:rsid w:val="00180D3F"/>
    <w:rsid w:val="001D363D"/>
    <w:rsid w:val="001E12A1"/>
    <w:rsid w:val="00201BF1"/>
    <w:rsid w:val="00211D1C"/>
    <w:rsid w:val="002408C2"/>
    <w:rsid w:val="00286C07"/>
    <w:rsid w:val="002E25A8"/>
    <w:rsid w:val="003405BB"/>
    <w:rsid w:val="00387294"/>
    <w:rsid w:val="003B1D97"/>
    <w:rsid w:val="003E2218"/>
    <w:rsid w:val="003F0A71"/>
    <w:rsid w:val="003F4A42"/>
    <w:rsid w:val="00415434"/>
    <w:rsid w:val="004405D2"/>
    <w:rsid w:val="0045142D"/>
    <w:rsid w:val="0049465A"/>
    <w:rsid w:val="00566863"/>
    <w:rsid w:val="005737E3"/>
    <w:rsid w:val="005970F6"/>
    <w:rsid w:val="00603F1A"/>
    <w:rsid w:val="00642449"/>
    <w:rsid w:val="006633DF"/>
    <w:rsid w:val="006D2DC1"/>
    <w:rsid w:val="006E73B4"/>
    <w:rsid w:val="00781981"/>
    <w:rsid w:val="00787D29"/>
    <w:rsid w:val="007B7906"/>
    <w:rsid w:val="00834B78"/>
    <w:rsid w:val="008B4F15"/>
    <w:rsid w:val="008D22D0"/>
    <w:rsid w:val="008F01AF"/>
    <w:rsid w:val="008F331A"/>
    <w:rsid w:val="008F34B9"/>
    <w:rsid w:val="008F7696"/>
    <w:rsid w:val="00921939"/>
    <w:rsid w:val="0092628C"/>
    <w:rsid w:val="009446A9"/>
    <w:rsid w:val="00965889"/>
    <w:rsid w:val="009813BD"/>
    <w:rsid w:val="009B25FC"/>
    <w:rsid w:val="009B49DD"/>
    <w:rsid w:val="00A216D6"/>
    <w:rsid w:val="00AB0D86"/>
    <w:rsid w:val="00AE14FC"/>
    <w:rsid w:val="00AF5700"/>
    <w:rsid w:val="00B26433"/>
    <w:rsid w:val="00B500F8"/>
    <w:rsid w:val="00B6786C"/>
    <w:rsid w:val="00BE1052"/>
    <w:rsid w:val="00C26DF9"/>
    <w:rsid w:val="00C338DB"/>
    <w:rsid w:val="00C3524B"/>
    <w:rsid w:val="00C37B9F"/>
    <w:rsid w:val="00C43DD4"/>
    <w:rsid w:val="00C54976"/>
    <w:rsid w:val="00C713A0"/>
    <w:rsid w:val="00C761D0"/>
    <w:rsid w:val="00CC4AA0"/>
    <w:rsid w:val="00CF76E5"/>
    <w:rsid w:val="00D02D7D"/>
    <w:rsid w:val="00D07801"/>
    <w:rsid w:val="00D235FF"/>
    <w:rsid w:val="00D32211"/>
    <w:rsid w:val="00D337BF"/>
    <w:rsid w:val="00D37C49"/>
    <w:rsid w:val="00D453DD"/>
    <w:rsid w:val="00D64620"/>
    <w:rsid w:val="00D906E8"/>
    <w:rsid w:val="00D97FBE"/>
    <w:rsid w:val="00DC2D51"/>
    <w:rsid w:val="00DD66DB"/>
    <w:rsid w:val="00DE33B1"/>
    <w:rsid w:val="00E04BA3"/>
    <w:rsid w:val="00E22558"/>
    <w:rsid w:val="00E27A61"/>
    <w:rsid w:val="00E57CF8"/>
    <w:rsid w:val="00EB42AD"/>
    <w:rsid w:val="00EB53AC"/>
    <w:rsid w:val="00ED4F28"/>
    <w:rsid w:val="00FA27C5"/>
    <w:rsid w:val="00FA531B"/>
    <w:rsid w:val="00FB4CAA"/>
    <w:rsid w:val="00FD20EE"/>
    <w:rsid w:val="00FE04CE"/>
    <w:rsid w:val="00FE77B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4B55678"/>
  <w15:chartTrackingRefBased/>
  <w15:docId w15:val="{C9AA81E5-5891-4E05-8A28-EA569F803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408C2"/>
    <w:pPr>
      <w:spacing w:after="240" w:line="276" w:lineRule="auto"/>
    </w:pPr>
    <w:rPr>
      <w:szCs w:val="20"/>
      <w:lang w:val="en-US"/>
    </w:rPr>
  </w:style>
  <w:style w:type="paragraph" w:styleId="Heading1">
    <w:name w:val="heading 1"/>
    <w:basedOn w:val="Normal"/>
    <w:next w:val="Normal"/>
    <w:link w:val="Heading1Char"/>
    <w:uiPriority w:val="9"/>
    <w:qFormat/>
    <w:rsid w:val="002408C2"/>
    <w:pPr>
      <w:keepNext/>
      <w:keepLines/>
      <w:outlineLvl w:val="0"/>
    </w:pPr>
    <w:rPr>
      <w:rFonts w:eastAsiaTheme="majorEastAsia"/>
      <w:b/>
      <w:caps/>
      <w:color w:val="000000" w:themeColor="text1"/>
      <w:sz w:val="28"/>
      <w:szCs w:val="28"/>
    </w:rPr>
  </w:style>
  <w:style w:type="paragraph" w:styleId="Heading2">
    <w:name w:val="heading 2"/>
    <w:basedOn w:val="Normal"/>
    <w:next w:val="Normal"/>
    <w:link w:val="Heading2Char"/>
    <w:uiPriority w:val="9"/>
    <w:unhideWhenUsed/>
    <w:qFormat/>
    <w:rsid w:val="00EB42AD"/>
    <w:pPr>
      <w:spacing w:after="120"/>
      <w:outlineLvl w:val="1"/>
    </w:pPr>
    <w:rPr>
      <w:b/>
      <w:sz w:val="24"/>
      <w:szCs w:val="24"/>
    </w:rPr>
  </w:style>
  <w:style w:type="paragraph" w:styleId="Heading3">
    <w:name w:val="heading 3"/>
    <w:basedOn w:val="Normal"/>
    <w:next w:val="Normal"/>
    <w:link w:val="Heading3Char"/>
    <w:uiPriority w:val="9"/>
    <w:unhideWhenUsed/>
    <w:qFormat/>
    <w:rsid w:val="00EB42AD"/>
    <w:pPr>
      <w:spacing w:after="120"/>
      <w:outlineLvl w:val="2"/>
    </w:pPr>
    <w:rPr>
      <w:b/>
      <w:i/>
      <w:color w:val="000000" w:themeColor="text1"/>
      <w:sz w:val="22"/>
    </w:rPr>
  </w:style>
  <w:style w:type="paragraph" w:styleId="Heading4">
    <w:name w:val="heading 4"/>
    <w:basedOn w:val="Normal"/>
    <w:next w:val="Normal"/>
    <w:link w:val="Heading4Char"/>
    <w:uiPriority w:val="9"/>
    <w:unhideWhenUsed/>
    <w:qFormat/>
    <w:rsid w:val="00EB42AD"/>
    <w:pPr>
      <w:keepNext/>
      <w:keepLines/>
      <w:spacing w:before="40" w:after="120"/>
      <w:outlineLvl w:val="3"/>
    </w:pPr>
    <w:rPr>
      <w:rFonts w:eastAsiaTheme="majorEastAsia" w:cstheme="majorBidi"/>
      <w:i/>
      <w:iCs/>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C49"/>
    <w:pPr>
      <w:tabs>
        <w:tab w:val="center" w:pos="4819"/>
        <w:tab w:val="right" w:pos="9638"/>
      </w:tabs>
      <w:spacing w:after="0" w:line="240" w:lineRule="auto"/>
    </w:pPr>
  </w:style>
  <w:style w:type="character" w:customStyle="1" w:styleId="HeaderChar">
    <w:name w:val="Header Char"/>
    <w:basedOn w:val="DefaultParagraphFont"/>
    <w:link w:val="Header"/>
    <w:uiPriority w:val="99"/>
    <w:rsid w:val="00D37C49"/>
  </w:style>
  <w:style w:type="paragraph" w:styleId="Footer">
    <w:name w:val="footer"/>
    <w:basedOn w:val="Normal"/>
    <w:link w:val="FooterChar"/>
    <w:uiPriority w:val="99"/>
    <w:unhideWhenUsed/>
    <w:qFormat/>
    <w:rsid w:val="00211D1C"/>
    <w:pPr>
      <w:tabs>
        <w:tab w:val="center" w:pos="4819"/>
        <w:tab w:val="right" w:pos="9638"/>
      </w:tabs>
      <w:spacing w:after="0" w:line="240" w:lineRule="auto"/>
      <w:jc w:val="right"/>
    </w:pPr>
    <w:rPr>
      <w:sz w:val="16"/>
      <w:szCs w:val="16"/>
    </w:rPr>
  </w:style>
  <w:style w:type="character" w:customStyle="1" w:styleId="FooterChar">
    <w:name w:val="Footer Char"/>
    <w:basedOn w:val="DefaultParagraphFont"/>
    <w:link w:val="Footer"/>
    <w:uiPriority w:val="99"/>
    <w:rsid w:val="00211D1C"/>
    <w:rPr>
      <w:rFonts w:ascii="Italian Plate No2 Expanded" w:hAnsi="Italian Plate No2 Expanded"/>
      <w:sz w:val="16"/>
      <w:szCs w:val="16"/>
      <w:lang w:val="en-US"/>
    </w:rPr>
  </w:style>
  <w:style w:type="table" w:styleId="TableGrid">
    <w:name w:val="Table Grid"/>
    <w:basedOn w:val="TableNormal"/>
    <w:uiPriority w:val="39"/>
    <w:rsid w:val="00D37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45142D"/>
    <w:rPr>
      <w:color w:val="007DFF"/>
      <w:u w:val="single"/>
    </w:rPr>
  </w:style>
  <w:style w:type="character" w:styleId="Mention">
    <w:name w:val="Mention"/>
    <w:basedOn w:val="DefaultParagraphFont"/>
    <w:uiPriority w:val="99"/>
    <w:semiHidden/>
    <w:unhideWhenUsed/>
    <w:rsid w:val="00EB53AC"/>
    <w:rPr>
      <w:color w:val="2B579A"/>
      <w:shd w:val="clear" w:color="auto" w:fill="E6E6E6"/>
    </w:rPr>
  </w:style>
  <w:style w:type="paragraph" w:styleId="BalloonText">
    <w:name w:val="Balloon Text"/>
    <w:basedOn w:val="Normal"/>
    <w:link w:val="BalloonTextChar"/>
    <w:uiPriority w:val="99"/>
    <w:semiHidden/>
    <w:unhideWhenUsed/>
    <w:rsid w:val="00D453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3DD"/>
    <w:rPr>
      <w:rFonts w:ascii="Segoe UI" w:hAnsi="Segoe UI" w:cs="Segoe UI"/>
      <w:sz w:val="18"/>
      <w:szCs w:val="18"/>
    </w:rPr>
  </w:style>
  <w:style w:type="character" w:customStyle="1" w:styleId="Heading1Char">
    <w:name w:val="Heading 1 Char"/>
    <w:basedOn w:val="DefaultParagraphFont"/>
    <w:link w:val="Heading1"/>
    <w:uiPriority w:val="9"/>
    <w:rsid w:val="002408C2"/>
    <w:rPr>
      <w:rFonts w:eastAsiaTheme="majorEastAsia"/>
      <w:b/>
      <w:caps/>
      <w:color w:val="000000" w:themeColor="text1"/>
      <w:sz w:val="28"/>
      <w:szCs w:val="28"/>
      <w:lang w:val="en-US"/>
    </w:rPr>
  </w:style>
  <w:style w:type="character" w:customStyle="1" w:styleId="Heading2Char">
    <w:name w:val="Heading 2 Char"/>
    <w:basedOn w:val="DefaultParagraphFont"/>
    <w:link w:val="Heading2"/>
    <w:uiPriority w:val="9"/>
    <w:rsid w:val="00EB42AD"/>
    <w:rPr>
      <w:rFonts w:ascii="Italian Plate No2 Expanded" w:hAnsi="Italian Plate No2 Expanded"/>
      <w:b/>
      <w:sz w:val="24"/>
      <w:szCs w:val="24"/>
      <w:lang w:val="en-US"/>
    </w:rPr>
  </w:style>
  <w:style w:type="character" w:customStyle="1" w:styleId="Heading3Char">
    <w:name w:val="Heading 3 Char"/>
    <w:basedOn w:val="DefaultParagraphFont"/>
    <w:link w:val="Heading3"/>
    <w:uiPriority w:val="9"/>
    <w:rsid w:val="00EB42AD"/>
    <w:rPr>
      <w:rFonts w:ascii="Italian Plate No2 Expanded" w:hAnsi="Italian Plate No2 Expanded"/>
      <w:b/>
      <w:i/>
      <w:color w:val="000000" w:themeColor="text1"/>
      <w:sz w:val="22"/>
      <w:szCs w:val="20"/>
      <w:lang w:val="en-US"/>
    </w:rPr>
  </w:style>
  <w:style w:type="character" w:customStyle="1" w:styleId="Heading4Char">
    <w:name w:val="Heading 4 Char"/>
    <w:basedOn w:val="DefaultParagraphFont"/>
    <w:link w:val="Heading4"/>
    <w:uiPriority w:val="9"/>
    <w:rsid w:val="00EB42AD"/>
    <w:rPr>
      <w:rFonts w:ascii="Italian Plate No2 Expanded" w:eastAsiaTheme="majorEastAsia" w:hAnsi="Italian Plate No2 Expanded" w:cstheme="majorBidi"/>
      <w:i/>
      <w:iCs/>
      <w:color w:val="000000" w:themeColor="text1"/>
      <w:sz w:val="22"/>
      <w:lang w:val="en-US"/>
    </w:rPr>
  </w:style>
  <w:style w:type="character" w:styleId="Strong">
    <w:name w:val="Strong"/>
    <w:basedOn w:val="DefaultParagraphFont"/>
    <w:uiPriority w:val="22"/>
    <w:rsid w:val="0045142D"/>
    <w:rPr>
      <w:b/>
      <w:bCs/>
    </w:rPr>
  </w:style>
  <w:style w:type="paragraph" w:styleId="ListParagraph">
    <w:name w:val="List Paragraph"/>
    <w:basedOn w:val="Normal"/>
    <w:uiPriority w:val="34"/>
    <w:rsid w:val="00965889"/>
    <w:pPr>
      <w:ind w:left="720"/>
      <w:contextualSpacing/>
    </w:pPr>
  </w:style>
  <w:style w:type="paragraph" w:customStyle="1" w:styleId="Contactinfo">
    <w:name w:val="Contact info"/>
    <w:basedOn w:val="Normal"/>
    <w:qFormat/>
    <w:rsid w:val="00566863"/>
    <w:pPr>
      <w:spacing w:after="120"/>
    </w:pPr>
    <w:rPr>
      <w:color w:val="007DFF"/>
    </w:rPr>
  </w:style>
  <w:style w:type="character" w:customStyle="1" w:styleId="Contactinfoblack">
    <w:name w:val="Contact info black"/>
    <w:basedOn w:val="DefaultParagraphFont"/>
    <w:uiPriority w:val="1"/>
    <w:qFormat/>
    <w:rsid w:val="00040839"/>
    <w:rPr>
      <w:color w:val="000000" w:themeColor="text1"/>
    </w:rPr>
  </w:style>
  <w:style w:type="table" w:customStyle="1" w:styleId="TableGrid1">
    <w:name w:val="Table Grid1"/>
    <w:basedOn w:val="TableNormal"/>
    <w:next w:val="TableGrid"/>
    <w:uiPriority w:val="39"/>
    <w:rsid w:val="0017712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ed">
    <w:name w:val="Footer red"/>
    <w:basedOn w:val="Normal"/>
    <w:qFormat/>
    <w:rsid w:val="00201BF1"/>
    <w:pPr>
      <w:spacing w:after="0" w:line="240" w:lineRule="auto"/>
      <w:jc w:val="center"/>
    </w:pPr>
    <w:rPr>
      <w:rFonts w:eastAsia="Calibri"/>
      <w:color w:val="FF3C00"/>
      <w:sz w:val="16"/>
      <w:szCs w:val="16"/>
    </w:rPr>
  </w:style>
  <w:style w:type="character" w:styleId="Emphasis">
    <w:name w:val="Emphasis"/>
    <w:basedOn w:val="DefaultParagraphFont"/>
    <w:uiPriority w:val="20"/>
    <w:qFormat/>
    <w:rsid w:val="009813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249529">
      <w:bodyDiv w:val="1"/>
      <w:marLeft w:val="0"/>
      <w:marRight w:val="0"/>
      <w:marTop w:val="0"/>
      <w:marBottom w:val="0"/>
      <w:divBdr>
        <w:top w:val="none" w:sz="0" w:space="0" w:color="auto"/>
        <w:left w:val="none" w:sz="0" w:space="0" w:color="auto"/>
        <w:bottom w:val="none" w:sz="0" w:space="0" w:color="auto"/>
        <w:right w:val="none" w:sz="0" w:space="0" w:color="auto"/>
      </w:divBdr>
    </w:div>
    <w:div w:id="777987318">
      <w:bodyDiv w:val="1"/>
      <w:marLeft w:val="0"/>
      <w:marRight w:val="0"/>
      <w:marTop w:val="0"/>
      <w:marBottom w:val="0"/>
      <w:divBdr>
        <w:top w:val="none" w:sz="0" w:space="0" w:color="auto"/>
        <w:left w:val="none" w:sz="0" w:space="0" w:color="auto"/>
        <w:bottom w:val="none" w:sz="0" w:space="0" w:color="auto"/>
        <w:right w:val="none" w:sz="0" w:space="0" w:color="auto"/>
      </w:divBdr>
    </w:div>
    <w:div w:id="974749551">
      <w:bodyDiv w:val="1"/>
      <w:marLeft w:val="0"/>
      <w:marRight w:val="0"/>
      <w:marTop w:val="0"/>
      <w:marBottom w:val="0"/>
      <w:divBdr>
        <w:top w:val="none" w:sz="0" w:space="0" w:color="auto"/>
        <w:left w:val="none" w:sz="0" w:space="0" w:color="auto"/>
        <w:bottom w:val="none" w:sz="0" w:space="0" w:color="auto"/>
        <w:right w:val="none" w:sz="0" w:space="0" w:color="auto"/>
      </w:divBdr>
    </w:div>
    <w:div w:id="1276133533">
      <w:bodyDiv w:val="1"/>
      <w:marLeft w:val="0"/>
      <w:marRight w:val="0"/>
      <w:marTop w:val="0"/>
      <w:marBottom w:val="0"/>
      <w:divBdr>
        <w:top w:val="none" w:sz="0" w:space="0" w:color="auto"/>
        <w:left w:val="none" w:sz="0" w:space="0" w:color="auto"/>
        <w:bottom w:val="none" w:sz="0" w:space="0" w:color="auto"/>
        <w:right w:val="none" w:sz="0" w:space="0" w:color="auto"/>
      </w:divBdr>
    </w:div>
    <w:div w:id="1519081099">
      <w:bodyDiv w:val="1"/>
      <w:marLeft w:val="0"/>
      <w:marRight w:val="0"/>
      <w:marTop w:val="0"/>
      <w:marBottom w:val="0"/>
      <w:divBdr>
        <w:top w:val="none" w:sz="0" w:space="0" w:color="auto"/>
        <w:left w:val="none" w:sz="0" w:space="0" w:color="auto"/>
        <w:bottom w:val="none" w:sz="0" w:space="0" w:color="auto"/>
        <w:right w:val="none" w:sz="0" w:space="0" w:color="auto"/>
      </w:divBdr>
    </w:div>
    <w:div w:id="168161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okr\AppData\Local\Temp\Temp1_Delivered_19102017%20(002).zip\Delivered_19102017\Word%20template\KILROY_navigator_template_Arial_D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5B0C5-5720-40EA-8587-1B0FD88C0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KILROY_navigator_template_Arial_DK</Template>
  <TotalTime>7</TotalTime>
  <Pages>1</Pages>
  <Words>288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Helene Krull-Sandsjö</dc:creator>
  <cp:keywords/>
  <dc:description/>
  <cp:lastModifiedBy>Michelle Høimark Poulsen</cp:lastModifiedBy>
  <cp:revision>5</cp:revision>
  <cp:lastPrinted>2017-10-19T11:19:00Z</cp:lastPrinted>
  <dcterms:created xsi:type="dcterms:W3CDTF">2017-10-26T09:11:00Z</dcterms:created>
  <dcterms:modified xsi:type="dcterms:W3CDTF">2019-11-06T11:27:00Z</dcterms:modified>
</cp:coreProperties>
</file>